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141" w:rsidRDefault="003B6141">
      <w:pPr>
        <w:jc w:val="center"/>
        <w:rPr>
          <w:rFonts w:ascii="Arial" w:hAnsi="Arial" w:cs="Arial"/>
          <w:b/>
          <w:bCs/>
          <w:sz w:val="80"/>
          <w:szCs w:val="80"/>
        </w:rPr>
      </w:pPr>
      <w:r>
        <w:rPr>
          <w:rFonts w:ascii="Arial" w:hAnsi="Arial" w:cs="Arial"/>
          <w:b/>
          <w:bCs/>
          <w:sz w:val="80"/>
          <w:szCs w:val="80"/>
        </w:rPr>
        <w:t>FREE ANTIQUE TRAIN RIDE</w:t>
      </w:r>
    </w:p>
    <w:p w:rsidR="003B6141" w:rsidRDefault="003B6141">
      <w:pPr>
        <w:jc w:val="center"/>
        <w:rPr>
          <w:rFonts w:ascii="Arial" w:hAnsi="Arial" w:cs="Arial"/>
          <w:sz w:val="80"/>
          <w:szCs w:val="80"/>
        </w:rPr>
      </w:pPr>
      <w:r>
        <w:rPr>
          <w:rFonts w:ascii="Arial" w:hAnsi="Arial" w:cs="Arial"/>
          <w:b/>
          <w:bCs/>
          <w:color w:val="FF0000"/>
          <w:sz w:val="80"/>
          <w:szCs w:val="80"/>
        </w:rPr>
        <w:t>“STOP HUNGER” EXPRESS</w:t>
      </w:r>
      <w:r>
        <w:rPr>
          <w:rFonts w:ascii="Arial" w:hAnsi="Arial" w:cs="Arial"/>
          <w:sz w:val="80"/>
          <w:szCs w:val="80"/>
        </w:rPr>
        <w:t xml:space="preserve"> </w:t>
      </w:r>
    </w:p>
    <w:p w:rsidR="003B6141" w:rsidRDefault="003B6141">
      <w:pPr>
        <w:jc w:val="center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 xml:space="preserve">To Support the Flemington Area </w:t>
      </w:r>
    </w:p>
    <w:p w:rsidR="003B6141" w:rsidRDefault="003B6141">
      <w:pPr>
        <w:jc w:val="center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Food Pantry</w:t>
      </w:r>
    </w:p>
    <w:p w:rsidR="003B6141" w:rsidRDefault="003B6141">
      <w:pPr>
        <w:jc w:val="center"/>
        <w:rPr>
          <w:rFonts w:ascii="Arial" w:hAnsi="Arial" w:cs="Arial"/>
          <w:b/>
          <w:bCs/>
          <w:sz w:val="72"/>
          <w:szCs w:val="72"/>
        </w:rPr>
      </w:pPr>
      <w:r>
        <w:rPr>
          <w:rFonts w:ascii="Arial" w:hAnsi="Arial" w:cs="Arial"/>
          <w:b/>
          <w:bCs/>
          <w:sz w:val="72"/>
          <w:szCs w:val="72"/>
        </w:rPr>
        <w:t>Saturday, November 19</w:t>
      </w:r>
    </w:p>
    <w:p w:rsidR="003B6141" w:rsidRDefault="003B6141">
      <w:pPr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Trains depart Flemington Station</w:t>
      </w:r>
    </w:p>
    <w:p w:rsidR="003B6141" w:rsidRDefault="003B6141">
      <w:pPr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11:30 &amp; 1:30</w:t>
      </w:r>
    </w:p>
    <w:p w:rsidR="003B6141" w:rsidRDefault="003B6141">
      <w:pPr>
        <w:jc w:val="center"/>
        <w:rPr>
          <w:rFonts w:ascii="Arial" w:hAnsi="Arial" w:cs="Arial"/>
        </w:rPr>
      </w:pPr>
    </w:p>
    <w:p w:rsidR="003B6141" w:rsidRDefault="003B6141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52"/>
          <w:szCs w:val="52"/>
        </w:rPr>
        <w:t>The Black River &amp; Western</w:t>
      </w:r>
      <w:r>
        <w:rPr>
          <w:rFonts w:ascii="Arial" w:hAnsi="Arial" w:cs="Arial"/>
          <w:sz w:val="72"/>
          <w:szCs w:val="72"/>
        </w:rPr>
        <w:t xml:space="preserve"> </w:t>
      </w:r>
      <w:r>
        <w:rPr>
          <w:rFonts w:ascii="Arial" w:hAnsi="Arial" w:cs="Arial"/>
          <w:sz w:val="48"/>
          <w:szCs w:val="48"/>
        </w:rPr>
        <w:t xml:space="preserve">Railroad </w:t>
      </w:r>
      <w:r>
        <w:rPr>
          <w:rFonts w:ascii="Arial" w:hAnsi="Arial" w:cs="Arial"/>
        </w:rPr>
        <w:t xml:space="preserve">will give a </w:t>
      </w:r>
      <w:r>
        <w:rPr>
          <w:rFonts w:ascii="Arial" w:hAnsi="Arial" w:cs="Arial"/>
          <w:sz w:val="48"/>
          <w:szCs w:val="48"/>
        </w:rPr>
        <w:t xml:space="preserve">FREE </w:t>
      </w:r>
      <w:r>
        <w:rPr>
          <w:rFonts w:ascii="Arial" w:hAnsi="Arial" w:cs="Arial"/>
          <w:sz w:val="40"/>
          <w:szCs w:val="40"/>
        </w:rPr>
        <w:t>train ride to each person who brings a donation of</w:t>
      </w:r>
    </w:p>
    <w:p w:rsidR="003B6141" w:rsidRDefault="003B6141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sz w:val="40"/>
          <w:szCs w:val="40"/>
        </w:rPr>
        <w:t>two or more non-perishable food items.</w:t>
      </w:r>
      <w:r>
        <w:rPr>
          <w:rFonts w:ascii="Arial" w:hAnsi="Arial" w:cs="Arial"/>
          <w:color w:val="000000"/>
        </w:rPr>
        <w:t xml:space="preserve"> </w:t>
      </w:r>
    </w:p>
    <w:p w:rsidR="003B6141" w:rsidRDefault="003B6141">
      <w:pPr>
        <w:jc w:val="center"/>
        <w:rPr>
          <w:rFonts w:ascii="Arial" w:hAnsi="Arial" w:cs="Arial"/>
          <w:color w:val="000000"/>
          <w:sz w:val="32"/>
          <w:szCs w:val="32"/>
        </w:rPr>
      </w:pPr>
    </w:p>
    <w:p w:rsidR="003B6141" w:rsidRDefault="003B6141">
      <w:pPr>
        <w:jc w:val="center"/>
        <w:rPr>
          <w:rFonts w:cs="Times New Roman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Suggested Items that we need:</w:t>
      </w:r>
    </w:p>
    <w:p w:rsidR="003B6141" w:rsidRDefault="003B6141">
      <w:pPr>
        <w:jc w:val="center"/>
        <w:rPr>
          <w:rFonts w:cs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Cereal, Mayo, Oil, Salad Dressing, Canned Chicken, 1/2 Gallon Bottles of Juice, Evaporated Milk. Also, non-food items, detergent, toilet tissue, toothpaste, toothbrush, and shampoo.</w:t>
      </w:r>
    </w:p>
    <w:p w:rsidR="003B6141" w:rsidRDefault="003B6141">
      <w:pPr>
        <w:jc w:val="center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 xml:space="preserve"> </w:t>
      </w:r>
    </w:p>
    <w:p w:rsidR="003B6141" w:rsidRDefault="003B6141">
      <w:pPr>
        <w:jc w:val="center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The train will be staffed by volunteers from the</w:t>
      </w:r>
    </w:p>
    <w:p w:rsidR="003B6141" w:rsidRDefault="003B6141">
      <w:pPr>
        <w:jc w:val="center"/>
        <w:rPr>
          <w:rFonts w:ascii="Arial" w:hAnsi="Arial" w:cs="Arial"/>
        </w:rPr>
      </w:pPr>
      <w:r>
        <w:rPr>
          <w:rFonts w:ascii="Arial" w:hAnsi="Arial" w:cs="Arial"/>
          <w:sz w:val="48"/>
          <w:szCs w:val="48"/>
        </w:rPr>
        <w:t>Black River Railroad Historical Trust</w:t>
      </w:r>
      <w:r>
        <w:rPr>
          <w:rFonts w:ascii="Arial" w:hAnsi="Arial" w:cs="Arial"/>
        </w:rPr>
        <w:t>.</w:t>
      </w:r>
    </w:p>
    <w:p w:rsidR="003B6141" w:rsidRDefault="003B6141">
      <w:pPr>
        <w:jc w:val="center"/>
        <w:rPr>
          <w:rFonts w:ascii="Arial" w:hAnsi="Arial" w:cs="Arial"/>
        </w:rPr>
      </w:pPr>
    </w:p>
    <w:p w:rsidR="003B6141" w:rsidRDefault="003B6141">
      <w:pPr>
        <w:jc w:val="center"/>
        <w:rPr>
          <w:rFonts w:ascii="Arial" w:hAnsi="Arial" w:cs="Arial"/>
        </w:rPr>
      </w:pPr>
    </w:p>
    <w:p w:rsidR="003B6141" w:rsidRDefault="003B6141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Info and Directions:</w:t>
      </w:r>
    </w:p>
    <w:p w:rsidR="003B6141" w:rsidRDefault="003B6141">
      <w:pPr>
        <w:jc w:val="center"/>
        <w:rPr>
          <w:rFonts w:ascii="Arial" w:hAnsi="Arial" w:cs="Arial"/>
        </w:rPr>
      </w:pPr>
    </w:p>
    <w:p w:rsidR="003B6141" w:rsidRDefault="003B6141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Black River Railroad Historical Trust</w:t>
      </w:r>
      <w:bookmarkStart w:id="0" w:name="_GoBack"/>
      <w:bookmarkEnd w:id="0"/>
    </w:p>
    <w:p w:rsidR="003B6141" w:rsidRDefault="003B6141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www.brrht.org</w:t>
      </w:r>
    </w:p>
    <w:p w:rsidR="003B6141" w:rsidRDefault="003B6141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or</w:t>
      </w:r>
    </w:p>
    <w:p w:rsidR="003B6141" w:rsidRDefault="003B6141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Flemington Area Food Pantry</w:t>
      </w:r>
    </w:p>
    <w:p w:rsidR="003B6141" w:rsidRDefault="003B6141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www.flemafp.com</w:t>
      </w:r>
    </w:p>
    <w:p w:rsidR="003B6141" w:rsidRDefault="003B6141">
      <w:pPr>
        <w:jc w:val="center"/>
        <w:rPr>
          <w:rFonts w:cs="Times New Roman"/>
        </w:rPr>
      </w:pPr>
      <w:r>
        <w:rPr>
          <w:rFonts w:ascii="Arial" w:hAnsi="Arial" w:cs="Arial"/>
          <w:sz w:val="36"/>
          <w:szCs w:val="36"/>
        </w:rPr>
        <w:t>908-788-5568</w:t>
      </w:r>
    </w:p>
    <w:sectPr w:rsidR="003B6141" w:rsidSect="003B6141">
      <w:pgSz w:w="12240" w:h="15840"/>
      <w:pgMar w:top="1008" w:right="720" w:bottom="1008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413C3"/>
    <w:multiLevelType w:val="multilevel"/>
    <w:tmpl w:val="D0DACD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6141"/>
    <w:rsid w:val="003B61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107</Words>
  <Characters>611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FREE ANTIQUE TRAIN RIDE</dc:title>
  <dc:subject/>
  <dc:creator>Owner</dc:creator>
  <cp:keywords/>
  <dc:description/>
  <cp:lastModifiedBy>Jason</cp:lastModifiedBy>
  <cp:revision>2</cp:revision>
  <dcterms:created xsi:type="dcterms:W3CDTF">2011-10-12T23:56:00Z</dcterms:created>
  <dcterms:modified xsi:type="dcterms:W3CDTF">2011-10-12T23:56:00Z</dcterms:modified>
</cp:coreProperties>
</file>